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A73" w:rsidRDefault="00760A73" w:rsidP="00760A73">
      <w:pPr>
        <w:rPr>
          <w:rFonts w:ascii="Times New Roman" w:hAnsi="Times New Roman" w:cs="Times New Roman"/>
          <w:sz w:val="28"/>
          <w:szCs w:val="28"/>
        </w:rPr>
      </w:pPr>
    </w:p>
    <w:p w:rsidR="00F61351" w:rsidRDefault="00F61351" w:rsidP="00F61351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rPr>
          <w:color w:val="000000"/>
        </w:rPr>
      </w:pPr>
      <w:r>
        <w:rPr>
          <w:color w:val="000000"/>
        </w:rPr>
        <w:t>Circolare. n. 340</w:t>
      </w:r>
      <w:r>
        <w:rPr>
          <w:color w:val="000000"/>
        </w:rPr>
        <w:tab/>
      </w:r>
      <w:r>
        <w:rPr>
          <w:color w:val="000000"/>
        </w:rPr>
        <w:tab/>
        <w:t xml:space="preserve">             Mazara lì, 23 giugno 2020</w:t>
      </w:r>
    </w:p>
    <w:p w:rsidR="00F61351" w:rsidRDefault="00F61351" w:rsidP="00F61351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F61351" w:rsidRDefault="00F61351" w:rsidP="00F61351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  <w:rPr>
          <w:color w:val="000000"/>
        </w:rPr>
      </w:pPr>
      <w:r>
        <w:rPr>
          <w:color w:val="000000"/>
        </w:rPr>
        <w:t>AI SIGG. DOCENTI</w:t>
      </w:r>
    </w:p>
    <w:p w:rsidR="00F61351" w:rsidRDefault="00F61351" w:rsidP="00F61351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  <w:rPr>
          <w:color w:val="000000"/>
        </w:rPr>
      </w:pPr>
      <w:r>
        <w:rPr>
          <w:color w:val="000000"/>
        </w:rPr>
        <w:t>Al DSGA</w:t>
      </w:r>
    </w:p>
    <w:p w:rsidR="00F61351" w:rsidRPr="00283DBB" w:rsidRDefault="00F61351" w:rsidP="00F61351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</w:pPr>
      <w:r>
        <w:rPr>
          <w:color w:val="000000"/>
        </w:rPr>
        <w:t>SITO</w:t>
      </w:r>
      <w:r w:rsidRPr="002113F8">
        <w:rPr>
          <w:color w:val="000000"/>
        </w:rPr>
        <w:t xml:space="preserve"> </w:t>
      </w:r>
      <w:r>
        <w:rPr>
          <w:color w:val="000000"/>
        </w:rPr>
        <w:t>WEB</w:t>
      </w:r>
    </w:p>
    <w:p w:rsidR="00F61351" w:rsidRDefault="00F61351" w:rsidP="00F61351">
      <w:pPr>
        <w:tabs>
          <w:tab w:val="center" w:pos="737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EEE">
        <w:rPr>
          <w:rFonts w:ascii="Times New Roman" w:hAnsi="Times New Roman" w:cs="Times New Roman"/>
          <w:sz w:val="24"/>
          <w:szCs w:val="24"/>
        </w:rPr>
        <w:t>Oggetto: Scheda criteri pe</w:t>
      </w:r>
      <w:r>
        <w:rPr>
          <w:rFonts w:ascii="Times New Roman" w:hAnsi="Times New Roman" w:cs="Times New Roman"/>
          <w:sz w:val="24"/>
          <w:szCs w:val="24"/>
        </w:rPr>
        <w:t>r la valorizzazione dei docenti</w:t>
      </w:r>
      <w:r w:rsidRPr="00487E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351" w:rsidRPr="00487EEE" w:rsidRDefault="00F61351" w:rsidP="00F61351">
      <w:pPr>
        <w:tabs>
          <w:tab w:val="center" w:pos="737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EEE">
        <w:rPr>
          <w:rFonts w:ascii="Times New Roman" w:hAnsi="Times New Roman" w:cs="Times New Roman"/>
          <w:sz w:val="24"/>
          <w:szCs w:val="24"/>
        </w:rPr>
        <w:t xml:space="preserve">Con riferimento all’ oggetto </w:t>
      </w:r>
      <w:r>
        <w:rPr>
          <w:rFonts w:ascii="Times New Roman" w:hAnsi="Times New Roman" w:cs="Times New Roman"/>
          <w:sz w:val="24"/>
          <w:szCs w:val="24"/>
        </w:rPr>
        <w:t>si allegano in copia i Criteri p</w:t>
      </w:r>
      <w:r w:rsidRPr="00487EEE">
        <w:rPr>
          <w:rFonts w:ascii="Times New Roman" w:hAnsi="Times New Roman" w:cs="Times New Roman"/>
          <w:sz w:val="24"/>
          <w:szCs w:val="24"/>
        </w:rPr>
        <w:t xml:space="preserve">er la Valorizzazione del merito docenti </w:t>
      </w:r>
      <w:r>
        <w:rPr>
          <w:rFonts w:ascii="Times New Roman" w:hAnsi="Times New Roman" w:cs="Times New Roman"/>
          <w:sz w:val="24"/>
          <w:szCs w:val="24"/>
        </w:rPr>
        <w:t>per l’anno scolastico 2019/2020</w:t>
      </w:r>
      <w:r w:rsidRPr="00487EEE">
        <w:rPr>
          <w:rFonts w:ascii="Times New Roman" w:hAnsi="Times New Roman" w:cs="Times New Roman"/>
          <w:sz w:val="24"/>
          <w:szCs w:val="24"/>
        </w:rPr>
        <w:t xml:space="preserve">.Gli interessati potranno inoltrare domanda </w:t>
      </w:r>
      <w:r>
        <w:rPr>
          <w:rFonts w:ascii="Times New Roman" w:hAnsi="Times New Roman" w:cs="Times New Roman"/>
          <w:sz w:val="24"/>
          <w:szCs w:val="24"/>
        </w:rPr>
        <w:t>fino a venerdì 3</w:t>
      </w:r>
      <w:r w:rsidRPr="00487EEE">
        <w:rPr>
          <w:rFonts w:ascii="Times New Roman" w:hAnsi="Times New Roman" w:cs="Times New Roman"/>
          <w:sz w:val="24"/>
          <w:szCs w:val="24"/>
        </w:rPr>
        <w:t xml:space="preserve"> luglio p.v.</w:t>
      </w:r>
    </w:p>
    <w:p w:rsidR="00F61351" w:rsidRDefault="00F61351" w:rsidP="00F61351">
      <w:pPr>
        <w:tabs>
          <w:tab w:val="center" w:pos="7371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F61351" w:rsidRPr="00F96330" w:rsidRDefault="00F61351" w:rsidP="00F61351">
      <w:pPr>
        <w:tabs>
          <w:tab w:val="center" w:pos="7371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F61351" w:rsidRPr="0047368C" w:rsidRDefault="00F61351" w:rsidP="00F61351">
      <w:pPr>
        <w:tabs>
          <w:tab w:val="center" w:pos="7371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7368C">
        <w:rPr>
          <w:rFonts w:ascii="Times New Roman" w:hAnsi="Times New Roman" w:cs="Times New Roman"/>
          <w:b/>
          <w:sz w:val="22"/>
          <w:szCs w:val="22"/>
        </w:rPr>
        <w:tab/>
        <w:t>Prof.ssa Silvana Rosa Maria Lentini</w:t>
      </w:r>
    </w:p>
    <w:p w:rsidR="00F61351" w:rsidRPr="00283DBB" w:rsidRDefault="00F61351" w:rsidP="00F61351">
      <w:pPr>
        <w:tabs>
          <w:tab w:val="center" w:pos="7371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283DBB">
        <w:rPr>
          <w:rFonts w:ascii="Times New Roman" w:hAnsi="Times New Roman" w:cs="Times New Roman"/>
          <w:i/>
        </w:rPr>
        <w:t>Firma autografa sostituita a mezzo stampa,</w:t>
      </w:r>
    </w:p>
    <w:p w:rsidR="00F61351" w:rsidRPr="00283DBB" w:rsidRDefault="00F61351" w:rsidP="00F61351">
      <w:pPr>
        <w:tabs>
          <w:tab w:val="center" w:pos="7371"/>
        </w:tabs>
        <w:jc w:val="both"/>
        <w:rPr>
          <w:rFonts w:ascii="Times New Roman" w:hAnsi="Times New Roman" w:cs="Times New Roman"/>
          <w:i/>
        </w:rPr>
      </w:pPr>
      <w:r w:rsidRPr="00283DBB">
        <w:rPr>
          <w:rFonts w:ascii="Times New Roman" w:hAnsi="Times New Roman" w:cs="Times New Roman"/>
          <w:i/>
        </w:rPr>
        <w:tab/>
        <w:t xml:space="preserve">ai sensi dell'art. 3 co.2 del </w:t>
      </w:r>
      <w:proofErr w:type="spellStart"/>
      <w:proofErr w:type="gramStart"/>
      <w:r w:rsidRPr="00283DBB">
        <w:rPr>
          <w:rFonts w:ascii="Times New Roman" w:hAnsi="Times New Roman" w:cs="Times New Roman"/>
          <w:i/>
        </w:rPr>
        <w:t>D.Lgs</w:t>
      </w:r>
      <w:proofErr w:type="spellEnd"/>
      <w:proofErr w:type="gramEnd"/>
      <w:r w:rsidRPr="00283DBB">
        <w:rPr>
          <w:rFonts w:ascii="Times New Roman" w:hAnsi="Times New Roman" w:cs="Times New Roman"/>
          <w:i/>
        </w:rPr>
        <w:t xml:space="preserve"> 12/02/1993 n 39</w:t>
      </w:r>
    </w:p>
    <w:p w:rsidR="00F61351" w:rsidRDefault="00F61351" w:rsidP="00F61351"/>
    <w:p w:rsidR="009B175C" w:rsidRPr="0047368C" w:rsidRDefault="00283DBB" w:rsidP="0047368C">
      <w:pPr>
        <w:tabs>
          <w:tab w:val="center" w:pos="7371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47368C">
        <w:rPr>
          <w:rFonts w:ascii="Times New Roman" w:hAnsi="Times New Roman" w:cs="Times New Roman"/>
          <w:b/>
          <w:sz w:val="22"/>
          <w:szCs w:val="22"/>
        </w:rPr>
        <w:tab/>
      </w:r>
      <w:r w:rsidR="009B175C" w:rsidRPr="0047368C">
        <w:rPr>
          <w:rFonts w:ascii="Times New Roman" w:hAnsi="Times New Roman" w:cs="Times New Roman"/>
          <w:b/>
          <w:sz w:val="22"/>
          <w:szCs w:val="22"/>
        </w:rPr>
        <w:t>Prof.ssa Silvana Rosa Maria Lentini</w:t>
      </w:r>
    </w:p>
    <w:p w:rsidR="009B175C" w:rsidRPr="00283DBB" w:rsidRDefault="00283DBB" w:rsidP="0047368C">
      <w:pPr>
        <w:tabs>
          <w:tab w:val="center" w:pos="7371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="009B175C" w:rsidRPr="00283DBB">
        <w:rPr>
          <w:rFonts w:ascii="Times New Roman" w:hAnsi="Times New Roman" w:cs="Times New Roman"/>
          <w:i/>
        </w:rPr>
        <w:t>Firma autografa sostituita a mezzo stampa,</w:t>
      </w:r>
    </w:p>
    <w:p w:rsidR="001F69E1" w:rsidRPr="00283DBB" w:rsidRDefault="00283DBB" w:rsidP="0047368C">
      <w:pPr>
        <w:tabs>
          <w:tab w:val="center" w:pos="7371"/>
        </w:tabs>
        <w:jc w:val="both"/>
        <w:rPr>
          <w:rFonts w:ascii="Times New Roman" w:hAnsi="Times New Roman" w:cs="Times New Roman"/>
          <w:i/>
        </w:rPr>
      </w:pPr>
      <w:r w:rsidRPr="00283DBB">
        <w:rPr>
          <w:rFonts w:ascii="Times New Roman" w:hAnsi="Times New Roman" w:cs="Times New Roman"/>
          <w:i/>
        </w:rPr>
        <w:tab/>
      </w:r>
      <w:r w:rsidR="009B175C" w:rsidRPr="00283DBB">
        <w:rPr>
          <w:rFonts w:ascii="Times New Roman" w:hAnsi="Times New Roman" w:cs="Times New Roman"/>
          <w:i/>
        </w:rPr>
        <w:t xml:space="preserve">ai sensi dell'art. 3 co.2 del </w:t>
      </w:r>
      <w:proofErr w:type="spellStart"/>
      <w:proofErr w:type="gramStart"/>
      <w:r w:rsidR="009B175C" w:rsidRPr="00283DBB">
        <w:rPr>
          <w:rFonts w:ascii="Times New Roman" w:hAnsi="Times New Roman" w:cs="Times New Roman"/>
          <w:i/>
        </w:rPr>
        <w:t>D.Lgs</w:t>
      </w:r>
      <w:proofErr w:type="spellEnd"/>
      <w:proofErr w:type="gramEnd"/>
      <w:r w:rsidR="009B175C" w:rsidRPr="00283DBB">
        <w:rPr>
          <w:rFonts w:ascii="Times New Roman" w:hAnsi="Times New Roman" w:cs="Times New Roman"/>
          <w:i/>
        </w:rPr>
        <w:t xml:space="preserve"> 12/02/1993 n 39</w:t>
      </w:r>
    </w:p>
    <w:sectPr w:rsidR="001F69E1" w:rsidRPr="00283DBB" w:rsidSect="0008786D">
      <w:headerReference w:type="default" r:id="rId7"/>
      <w:footerReference w:type="default" r:id="rId8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4B3" w:rsidRDefault="007064B3">
      <w:r>
        <w:separator/>
      </w:r>
    </w:p>
  </w:endnote>
  <w:endnote w:type="continuationSeparator" w:id="0">
    <w:p w:rsidR="007064B3" w:rsidRDefault="00706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man 10cpi">
    <w:altName w:val="Arial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26"/>
      <w:gridCol w:w="3936"/>
      <w:gridCol w:w="1836"/>
      <w:gridCol w:w="373"/>
      <w:gridCol w:w="1553"/>
      <w:gridCol w:w="1556"/>
    </w:tblGrid>
    <w:tr w:rsidR="000643C7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0643C7" w:rsidRPr="008A2333" w:rsidRDefault="00283DBB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885825" cy="466725"/>
                <wp:effectExtent l="0" t="0" r="9525" b="9525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0643C7" w:rsidRDefault="00283DBB" w:rsidP="00A2767B">
          <w:pPr>
            <w:jc w:val="center"/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2352675" cy="400050"/>
                <wp:effectExtent l="0" t="0" r="9525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2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8A2333" w:rsidRDefault="000643C7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0643C7" w:rsidRPr="00B266B7" w:rsidRDefault="00283DBB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>
            <w:rPr>
              <w:noProof/>
            </w:rPr>
            <w:drawing>
              <wp:inline distT="0" distB="0" distL="0" distR="0">
                <wp:extent cx="1000125" cy="609600"/>
                <wp:effectExtent l="0" t="0" r="9525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0643C7" w:rsidRPr="000643C7" w:rsidRDefault="000643C7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0643C7" w:rsidRPr="008A2333" w:rsidRDefault="00283DBB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>
            <w:rPr>
              <w:rFonts w:ascii="Book Antiqua" w:hAnsi="Book Antiqua"/>
              <w:noProof/>
            </w:rPr>
            <w:drawing>
              <wp:inline distT="0" distB="0" distL="0" distR="0">
                <wp:extent cx="895350" cy="295275"/>
                <wp:effectExtent l="0" t="0" r="0" b="9525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4537FE" w:rsidRPr="00DA3686" w:rsidRDefault="004537FE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4B3" w:rsidRDefault="007064B3">
      <w:r>
        <w:separator/>
      </w:r>
    </w:p>
  </w:footnote>
  <w:footnote w:type="continuationSeparator" w:id="0">
    <w:p w:rsidR="007064B3" w:rsidRDefault="00706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08786D" w:rsidTr="00B96D25">
      <w:trPr>
        <w:trHeight w:val="1261"/>
      </w:trPr>
      <w:tc>
        <w:tcPr>
          <w:tcW w:w="2033" w:type="dxa"/>
          <w:vAlign w:val="center"/>
        </w:tcPr>
        <w:p w:rsidR="0008786D" w:rsidRDefault="00283DBB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542925" cy="352425"/>
                <wp:effectExtent l="0" t="0" r="9525" b="9525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Pr="0008786D" w:rsidRDefault="00283DBB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  <w:noProof/>
            </w:rPr>
            <w:drawing>
              <wp:inline distT="0" distB="0" distL="0" distR="0">
                <wp:extent cx="1133475" cy="819150"/>
                <wp:effectExtent l="0" t="0" r="9525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283DBB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b/>
              <w:i/>
              <w:noProof/>
            </w:rPr>
            <w:drawing>
              <wp:inline distT="0" distB="0" distL="0" distR="0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283DBB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419100" cy="466725"/>
                <wp:effectExtent l="0" t="0" r="0" b="9525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08786D" w:rsidRDefault="00283DBB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390525" cy="542925"/>
                <wp:effectExtent l="0" t="0" r="9525" b="9525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4E99" w:rsidTr="00B96D25">
      <w:trPr>
        <w:trHeight w:val="1705"/>
      </w:trPr>
      <w:tc>
        <w:tcPr>
          <w:tcW w:w="10166" w:type="dxa"/>
          <w:gridSpan w:val="5"/>
        </w:tcPr>
        <w:p w:rsidR="00A24E99" w:rsidRPr="0008786D" w:rsidRDefault="00A24E99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CB77F6" w:rsidRPr="00CB77F6" w:rsidRDefault="00A24E99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A24E99" w:rsidRDefault="00A24E99" w:rsidP="00A24E99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</w:rPr>
            <w:t xml:space="preserve">e-mail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 w:rsidR="00A61F5C"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 w:rsidR="00A32C04" w:rsidRPr="00F77E9F">
              <w:rPr>
                <w:rStyle w:val="Collegamentoipertestuale"/>
                <w:rFonts w:ascii="Times New Roman" w:hAnsi="Times New Roman"/>
                <w:i/>
              </w:rPr>
              <w:t>www.liceomazara.edu.it</w:t>
            </w:r>
          </w:hyperlink>
        </w:p>
        <w:p w:rsidR="00A24E99" w:rsidRDefault="00A24E99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A2333" w:rsidRPr="0095111D" w:rsidRDefault="007064B3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  <w:r>
      <w:rPr>
        <w:rFonts w:ascii="Times New Roman" w:hAnsi="Times New Roman"/>
        <w:b/>
        <w:i/>
        <w:sz w:val="24"/>
        <w:szCs w:val="24"/>
      </w:rPr>
      <w:pict>
        <v:rect id="_x0000_i1026" style="width:0;height:1.5pt" o:hralign="center" o:hrstd="t" o:hr="t" fillcolor="#aca899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clip_image001"/>
      </v:shape>
    </w:pict>
  </w:numPicBullet>
  <w:abstractNum w:abstractNumId="0" w15:restartNumberingAfterBreak="0">
    <w:nsid w:val="06FC17BC"/>
    <w:multiLevelType w:val="hybridMultilevel"/>
    <w:tmpl w:val="CB8A2B3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78654E"/>
    <w:multiLevelType w:val="hybridMultilevel"/>
    <w:tmpl w:val="7C16B50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966A1C"/>
    <w:multiLevelType w:val="hybridMultilevel"/>
    <w:tmpl w:val="087838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8682B"/>
    <w:multiLevelType w:val="hybridMultilevel"/>
    <w:tmpl w:val="1F1A7AF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A44DA"/>
    <w:multiLevelType w:val="hybridMultilevel"/>
    <w:tmpl w:val="6726924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9F00A90"/>
    <w:multiLevelType w:val="multilevel"/>
    <w:tmpl w:val="CD32B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900214"/>
    <w:multiLevelType w:val="multilevel"/>
    <w:tmpl w:val="AE0A2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412CAE"/>
    <w:multiLevelType w:val="hybridMultilevel"/>
    <w:tmpl w:val="7F7417FA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FF614D"/>
    <w:multiLevelType w:val="hybridMultilevel"/>
    <w:tmpl w:val="2C200CA2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7FD7754"/>
    <w:multiLevelType w:val="hybridMultilevel"/>
    <w:tmpl w:val="2C5C4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47C62"/>
    <w:multiLevelType w:val="hybridMultilevel"/>
    <w:tmpl w:val="115668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D798E"/>
    <w:multiLevelType w:val="hybridMultilevel"/>
    <w:tmpl w:val="2FF671BC"/>
    <w:lvl w:ilvl="0" w:tplc="F2A65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209AC"/>
    <w:multiLevelType w:val="hybridMultilevel"/>
    <w:tmpl w:val="8528B64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3" w15:restartNumberingAfterBreak="0">
    <w:nsid w:val="4EB82D8A"/>
    <w:multiLevelType w:val="hybridMultilevel"/>
    <w:tmpl w:val="F4A61EA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B35EC8"/>
    <w:multiLevelType w:val="hybridMultilevel"/>
    <w:tmpl w:val="ED50B9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690211"/>
    <w:multiLevelType w:val="hybridMultilevel"/>
    <w:tmpl w:val="2A00A39C"/>
    <w:lvl w:ilvl="0" w:tplc="AF527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B70B69"/>
    <w:multiLevelType w:val="hybridMultilevel"/>
    <w:tmpl w:val="B64885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1B345B"/>
    <w:multiLevelType w:val="hybridMultilevel"/>
    <w:tmpl w:val="8B4ECB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E3B31"/>
    <w:multiLevelType w:val="hybridMultilevel"/>
    <w:tmpl w:val="D5D630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6D28AF"/>
    <w:multiLevelType w:val="hybridMultilevel"/>
    <w:tmpl w:val="D28CF34C"/>
    <w:lvl w:ilvl="0" w:tplc="15BAD6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9A9E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AE42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34F6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AAEA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90DD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D012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F086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B4BD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3202A7"/>
    <w:multiLevelType w:val="hybridMultilevel"/>
    <w:tmpl w:val="A91405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CD7A4B"/>
    <w:multiLevelType w:val="hybridMultilevel"/>
    <w:tmpl w:val="9E942D56"/>
    <w:lvl w:ilvl="0" w:tplc="19EE14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CA1E72"/>
    <w:multiLevelType w:val="hybridMultilevel"/>
    <w:tmpl w:val="8AB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</w:num>
  <w:num w:numId="9">
    <w:abstractNumId w:val="4"/>
  </w:num>
  <w:num w:numId="10">
    <w:abstractNumId w:val="12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8"/>
  </w:num>
  <w:num w:numId="19">
    <w:abstractNumId w:val="1"/>
  </w:num>
  <w:num w:numId="20">
    <w:abstractNumId w:val="10"/>
  </w:num>
  <w:num w:numId="21">
    <w:abstractNumId w:val="14"/>
  </w:num>
  <w:num w:numId="22">
    <w:abstractNumId w:val="17"/>
  </w:num>
  <w:num w:numId="23">
    <w:abstractNumId w:val="5"/>
  </w:num>
  <w:num w:numId="24">
    <w:abstractNumId w:val="6"/>
  </w:num>
  <w:num w:numId="25">
    <w:abstractNumId w:val="1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182"/>
    <w:rsid w:val="0000151B"/>
    <w:rsid w:val="00041B82"/>
    <w:rsid w:val="00047347"/>
    <w:rsid w:val="00060E87"/>
    <w:rsid w:val="00062BB1"/>
    <w:rsid w:val="000643C7"/>
    <w:rsid w:val="0008786D"/>
    <w:rsid w:val="000C2EF2"/>
    <w:rsid w:val="000E1B03"/>
    <w:rsid w:val="000F76C2"/>
    <w:rsid w:val="001027DB"/>
    <w:rsid w:val="00110D38"/>
    <w:rsid w:val="001636EB"/>
    <w:rsid w:val="0018385D"/>
    <w:rsid w:val="00184182"/>
    <w:rsid w:val="00186BFD"/>
    <w:rsid w:val="00195A82"/>
    <w:rsid w:val="001A08DA"/>
    <w:rsid w:val="001C6050"/>
    <w:rsid w:val="001F69E1"/>
    <w:rsid w:val="002066DB"/>
    <w:rsid w:val="00211420"/>
    <w:rsid w:val="002351DB"/>
    <w:rsid w:val="00263B2E"/>
    <w:rsid w:val="00276D42"/>
    <w:rsid w:val="00283DBB"/>
    <w:rsid w:val="0029175E"/>
    <w:rsid w:val="002956FE"/>
    <w:rsid w:val="002A43AB"/>
    <w:rsid w:val="002C10CC"/>
    <w:rsid w:val="002D4E18"/>
    <w:rsid w:val="002F27DE"/>
    <w:rsid w:val="00312722"/>
    <w:rsid w:val="00315D7D"/>
    <w:rsid w:val="00331AB8"/>
    <w:rsid w:val="00333A5E"/>
    <w:rsid w:val="00341D25"/>
    <w:rsid w:val="003542F1"/>
    <w:rsid w:val="003832AD"/>
    <w:rsid w:val="003B05E7"/>
    <w:rsid w:val="003C669B"/>
    <w:rsid w:val="003D4FA0"/>
    <w:rsid w:val="003D500B"/>
    <w:rsid w:val="004017D2"/>
    <w:rsid w:val="00416DFB"/>
    <w:rsid w:val="00431F71"/>
    <w:rsid w:val="004537FE"/>
    <w:rsid w:val="00457F6D"/>
    <w:rsid w:val="0047368C"/>
    <w:rsid w:val="004A4B78"/>
    <w:rsid w:val="004D0042"/>
    <w:rsid w:val="004E1EAC"/>
    <w:rsid w:val="004F546B"/>
    <w:rsid w:val="0050688F"/>
    <w:rsid w:val="00561000"/>
    <w:rsid w:val="005962E7"/>
    <w:rsid w:val="005B4BB2"/>
    <w:rsid w:val="005E23BB"/>
    <w:rsid w:val="005F3751"/>
    <w:rsid w:val="006639C3"/>
    <w:rsid w:val="006A363E"/>
    <w:rsid w:val="006A58B2"/>
    <w:rsid w:val="006B5AFF"/>
    <w:rsid w:val="007064B3"/>
    <w:rsid w:val="007153C4"/>
    <w:rsid w:val="0072438C"/>
    <w:rsid w:val="00727FF9"/>
    <w:rsid w:val="00735C55"/>
    <w:rsid w:val="00760A73"/>
    <w:rsid w:val="00760F7F"/>
    <w:rsid w:val="00767439"/>
    <w:rsid w:val="007A0E71"/>
    <w:rsid w:val="007B1250"/>
    <w:rsid w:val="007E7CD9"/>
    <w:rsid w:val="007F01CC"/>
    <w:rsid w:val="00812BBF"/>
    <w:rsid w:val="008206FB"/>
    <w:rsid w:val="008329AF"/>
    <w:rsid w:val="0085716C"/>
    <w:rsid w:val="008603A2"/>
    <w:rsid w:val="00892153"/>
    <w:rsid w:val="008924CB"/>
    <w:rsid w:val="008A2333"/>
    <w:rsid w:val="008B1958"/>
    <w:rsid w:val="008B43DF"/>
    <w:rsid w:val="008C3B91"/>
    <w:rsid w:val="008F69E0"/>
    <w:rsid w:val="009067B6"/>
    <w:rsid w:val="009137C4"/>
    <w:rsid w:val="00920EB4"/>
    <w:rsid w:val="00943499"/>
    <w:rsid w:val="0095111D"/>
    <w:rsid w:val="0095352B"/>
    <w:rsid w:val="00957DE3"/>
    <w:rsid w:val="0096490C"/>
    <w:rsid w:val="009858F4"/>
    <w:rsid w:val="009A3303"/>
    <w:rsid w:val="009B175C"/>
    <w:rsid w:val="009C179B"/>
    <w:rsid w:val="009C6244"/>
    <w:rsid w:val="009D5F1C"/>
    <w:rsid w:val="00A2308B"/>
    <w:rsid w:val="00A24E99"/>
    <w:rsid w:val="00A2767B"/>
    <w:rsid w:val="00A32C04"/>
    <w:rsid w:val="00A61F5C"/>
    <w:rsid w:val="00A64592"/>
    <w:rsid w:val="00A8504C"/>
    <w:rsid w:val="00AB256C"/>
    <w:rsid w:val="00AD5187"/>
    <w:rsid w:val="00AF031C"/>
    <w:rsid w:val="00AF65FE"/>
    <w:rsid w:val="00B03161"/>
    <w:rsid w:val="00B266B7"/>
    <w:rsid w:val="00B335B7"/>
    <w:rsid w:val="00B34604"/>
    <w:rsid w:val="00B475A5"/>
    <w:rsid w:val="00B64A40"/>
    <w:rsid w:val="00B73FE0"/>
    <w:rsid w:val="00B7473B"/>
    <w:rsid w:val="00B77DEF"/>
    <w:rsid w:val="00B77FD0"/>
    <w:rsid w:val="00B929EC"/>
    <w:rsid w:val="00B96D25"/>
    <w:rsid w:val="00BA3908"/>
    <w:rsid w:val="00BB0072"/>
    <w:rsid w:val="00BF10AA"/>
    <w:rsid w:val="00C13DA9"/>
    <w:rsid w:val="00C21344"/>
    <w:rsid w:val="00C30A66"/>
    <w:rsid w:val="00C31A31"/>
    <w:rsid w:val="00C33272"/>
    <w:rsid w:val="00C63551"/>
    <w:rsid w:val="00C7575D"/>
    <w:rsid w:val="00C91DDE"/>
    <w:rsid w:val="00C91EE1"/>
    <w:rsid w:val="00CA0E5C"/>
    <w:rsid w:val="00CA4BF3"/>
    <w:rsid w:val="00CA7DEB"/>
    <w:rsid w:val="00CB3CED"/>
    <w:rsid w:val="00CB59E2"/>
    <w:rsid w:val="00CB77F6"/>
    <w:rsid w:val="00CC0DC5"/>
    <w:rsid w:val="00CC5179"/>
    <w:rsid w:val="00CD1CAC"/>
    <w:rsid w:val="00CE03E5"/>
    <w:rsid w:val="00CF6788"/>
    <w:rsid w:val="00D03793"/>
    <w:rsid w:val="00D151AD"/>
    <w:rsid w:val="00D243DF"/>
    <w:rsid w:val="00D43185"/>
    <w:rsid w:val="00DA3686"/>
    <w:rsid w:val="00DB408E"/>
    <w:rsid w:val="00DC2D2F"/>
    <w:rsid w:val="00DF77DA"/>
    <w:rsid w:val="00E061D0"/>
    <w:rsid w:val="00E06A42"/>
    <w:rsid w:val="00E241EF"/>
    <w:rsid w:val="00E4227C"/>
    <w:rsid w:val="00E500EE"/>
    <w:rsid w:val="00EC38C5"/>
    <w:rsid w:val="00ED58E8"/>
    <w:rsid w:val="00EE3F48"/>
    <w:rsid w:val="00EE5BD9"/>
    <w:rsid w:val="00F34A18"/>
    <w:rsid w:val="00F417E4"/>
    <w:rsid w:val="00F46AA9"/>
    <w:rsid w:val="00F57C20"/>
    <w:rsid w:val="00F61351"/>
    <w:rsid w:val="00F65691"/>
    <w:rsid w:val="00F722F6"/>
    <w:rsid w:val="00F96330"/>
    <w:rsid w:val="00FD4A84"/>
    <w:rsid w:val="00FE1CA9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9F91C370-3AA2-4A95-A376-9AA7570E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34"/>
    <w:qFormat/>
    <w:rsid w:val="00DB408E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5F37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rsid w:val="005F3751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0151B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2351DB"/>
    <w:rPr>
      <w:i/>
      <w:iCs/>
    </w:rPr>
  </w:style>
  <w:style w:type="character" w:styleId="Enfasigrassetto">
    <w:name w:val="Strong"/>
    <w:basedOn w:val="Carpredefinitoparagrafo"/>
    <w:uiPriority w:val="22"/>
    <w:qFormat/>
    <w:rsid w:val="002351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3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edu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spare\scuola\liceo%2019-20\bozze\modello%20circolare.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circolare.2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Olidata S.p.A.</Company>
  <LinksUpToDate>false</LinksUpToDate>
  <CharactersWithSpaces>632</CharactersWithSpaces>
  <SharedDoc>false</SharedDoc>
  <HLinks>
    <vt:vector size="18" baseType="variant"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http://www.liceomazara.gov.it/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mailto:tpis024002@pec.istruzione.it</vt:lpwstr>
      </vt:variant>
      <vt:variant>
        <vt:lpwstr/>
      </vt:variant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mailto:tpis024002@istruzione.it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Gasp</dc:creator>
  <cp:lastModifiedBy>Docente</cp:lastModifiedBy>
  <cp:revision>2</cp:revision>
  <cp:lastPrinted>2016-06-01T07:06:00Z</cp:lastPrinted>
  <dcterms:created xsi:type="dcterms:W3CDTF">2020-06-23T20:58:00Z</dcterms:created>
  <dcterms:modified xsi:type="dcterms:W3CDTF">2020-06-23T20:58:00Z</dcterms:modified>
</cp:coreProperties>
</file>